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4917" w:type="pct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201"/>
        <w:gridCol w:w="3420"/>
      </w:tblGrid>
      <w:tr w:rsidR="00880783" w:rsidRPr="00AA4794" w14:paraId="5BC39450" w14:textId="77777777" w:rsidTr="001C7E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200" w:type="dxa"/>
            <w:tcMar>
              <w:right w:w="288" w:type="dxa"/>
            </w:tcMar>
          </w:tcPr>
          <w:p w14:paraId="057A630F" w14:textId="77777777"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01842DCF" wp14:editId="45A2DBFD">
                  <wp:extent cx="3361690" cy="4210050"/>
                  <wp:effectExtent l="533400" t="438150" r="791210" b="8001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645" cy="42212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shade val="95000"/>
                            </a:srgbClr>
                          </a:solidFill>
                          <a:ln w="4445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254000" dist="190500" dir="2700000" sy="90000" algn="b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7454E5" w14:textId="1B00D573" w:rsidR="005C61E4" w:rsidRPr="00007D93" w:rsidRDefault="00450FAB" w:rsidP="00450FAB">
            <w:pPr>
              <w:pStyle w:val="Title"/>
              <w:jc w:val="center"/>
              <w:rPr>
                <w:rFonts w:ascii="Chaparral Pro Light" w:hAnsi="Chaparral Pro Light"/>
                <w:b/>
                <w:bCs w:val="0"/>
                <w:sz w:val="28"/>
                <w:szCs w:val="28"/>
              </w:rPr>
            </w:pPr>
            <w:r w:rsidRPr="00007D93">
              <w:rPr>
                <w:rFonts w:ascii="Chaparral Pro Light" w:hAnsi="Chaparral Pro Light"/>
                <w:b/>
                <w:sz w:val="28"/>
                <w:szCs w:val="28"/>
              </w:rPr>
              <w:t>Transforming Interaction: Mediation COurse</w:t>
            </w:r>
          </w:p>
          <w:p w14:paraId="0FFE7AB0" w14:textId="77777777" w:rsidR="00D21469" w:rsidRPr="009B2B5A" w:rsidRDefault="00D21469" w:rsidP="00D21469">
            <w:pPr>
              <w:rPr>
                <w:rFonts w:ascii="Chaparral Pro Light" w:hAnsi="Chaparral Pro Light"/>
                <w:sz w:val="32"/>
                <w:szCs w:val="32"/>
              </w:rPr>
            </w:pPr>
          </w:p>
          <w:p w14:paraId="2B06E43C" w14:textId="6863E1F4" w:rsidR="00D21469" w:rsidRPr="00007D93" w:rsidRDefault="009B2B5A" w:rsidP="00AA4794">
            <w:pPr>
              <w:spacing w:after="160" w:line="312" w:lineRule="auto"/>
              <w:rPr>
                <w:rFonts w:ascii="Chaparral Pro Light" w:hAnsi="Chaparral Pro Light"/>
                <w:bCs w:val="0"/>
              </w:rPr>
            </w:pPr>
            <w:r w:rsidRPr="00007D93">
              <w:rPr>
                <w:rFonts w:ascii="Chaparral Pro Light" w:hAnsi="Chaparral Pro Light"/>
              </w:rPr>
              <w:t>Through</w:t>
            </w:r>
            <w:r w:rsidR="00432DE7" w:rsidRPr="00007D93">
              <w:rPr>
                <w:rFonts w:ascii="Chaparral Pro Light" w:hAnsi="Chaparral Pro Light"/>
              </w:rPr>
              <w:t xml:space="preserve"> the exploration of</w:t>
            </w:r>
            <w:r w:rsidRPr="00007D93">
              <w:rPr>
                <w:rFonts w:ascii="Chaparral Pro Light" w:hAnsi="Chaparral Pro Light"/>
              </w:rPr>
              <w:t xml:space="preserve"> </w:t>
            </w:r>
            <w:r w:rsidR="00D21469" w:rsidRPr="00007D93">
              <w:rPr>
                <w:rFonts w:ascii="Chaparral Pro Light" w:hAnsi="Chaparral Pro Light"/>
              </w:rPr>
              <w:t>Empowerment and</w:t>
            </w:r>
            <w:r w:rsidR="00D625B1" w:rsidRPr="00007D93">
              <w:rPr>
                <w:rFonts w:ascii="Chaparral Pro Light" w:hAnsi="Chaparral Pro Light"/>
              </w:rPr>
              <w:t xml:space="preserve"> Recognition</w:t>
            </w:r>
            <w:r w:rsidRPr="00007D93">
              <w:rPr>
                <w:rFonts w:ascii="Chaparral Pro Light" w:hAnsi="Chaparral Pro Light"/>
                <w:bCs w:val="0"/>
              </w:rPr>
              <w:t xml:space="preserve"> </w:t>
            </w:r>
            <w:r w:rsidR="00D21469" w:rsidRPr="00007D93">
              <w:rPr>
                <w:rFonts w:ascii="Chaparral Pro Light" w:hAnsi="Chaparral Pro Light"/>
              </w:rPr>
              <w:t>Theories of Conflict</w:t>
            </w:r>
            <w:r w:rsidRPr="00007D93">
              <w:rPr>
                <w:rFonts w:ascii="Chaparral Pro Light" w:hAnsi="Chaparral Pro Light"/>
              </w:rPr>
              <w:t xml:space="preserve"> we will </w:t>
            </w:r>
            <w:r w:rsidR="00432DE7" w:rsidRPr="00007D93">
              <w:rPr>
                <w:rFonts w:ascii="Chaparral Pro Light" w:hAnsi="Chaparral Pro Light"/>
              </w:rPr>
              <w:t>learn</w:t>
            </w:r>
            <w:r w:rsidRPr="00007D93">
              <w:rPr>
                <w:rFonts w:ascii="Chaparral Pro Light" w:hAnsi="Chaparral Pro Light"/>
              </w:rPr>
              <w:t xml:space="preserve"> the guided </w:t>
            </w:r>
            <w:r w:rsidR="00D21469" w:rsidRPr="00007D93">
              <w:rPr>
                <w:rFonts w:ascii="Chaparral Pro Light" w:hAnsi="Chaparral Pro Light"/>
              </w:rPr>
              <w:t xml:space="preserve">Mediation Process </w:t>
            </w:r>
            <w:r w:rsidRPr="00007D93">
              <w:rPr>
                <w:rFonts w:ascii="Chaparral Pro Light" w:hAnsi="Chaparral Pro Light"/>
              </w:rPr>
              <w:t xml:space="preserve">and </w:t>
            </w:r>
            <w:r w:rsidR="00432DE7" w:rsidRPr="00007D93">
              <w:rPr>
                <w:rFonts w:ascii="Chaparral Pro Light" w:hAnsi="Chaparral Pro Light"/>
              </w:rPr>
              <w:t>the</w:t>
            </w:r>
            <w:r w:rsidRPr="00007D93">
              <w:rPr>
                <w:rFonts w:ascii="Chaparral Pro Light" w:hAnsi="Chaparral Pro Light"/>
              </w:rPr>
              <w:t xml:space="preserve"> role of</w:t>
            </w:r>
            <w:r w:rsidR="00D21469" w:rsidRPr="00007D93">
              <w:rPr>
                <w:rFonts w:ascii="Chaparral Pro Light" w:hAnsi="Chaparral Pro Light"/>
              </w:rPr>
              <w:t xml:space="preserve"> Intervenors</w:t>
            </w:r>
            <w:r w:rsidR="00432DE7" w:rsidRPr="00007D93">
              <w:rPr>
                <w:rFonts w:ascii="Chaparral Pro Light" w:hAnsi="Chaparral Pro Light"/>
              </w:rPr>
              <w:t>.</w:t>
            </w:r>
          </w:p>
          <w:p w14:paraId="5AE03BDC" w14:textId="7ABA7ABC" w:rsidR="00432DE7" w:rsidRPr="00007D93" w:rsidRDefault="00432DE7" w:rsidP="00AA4794">
            <w:pPr>
              <w:spacing w:after="160" w:line="312" w:lineRule="auto"/>
              <w:rPr>
                <w:rFonts w:ascii="Chaparral Pro Light" w:hAnsi="Chaparral Pro Light"/>
                <w:bCs w:val="0"/>
              </w:rPr>
            </w:pPr>
            <w:r w:rsidRPr="00007D93">
              <w:rPr>
                <w:rFonts w:ascii="Chaparral Pro Light" w:hAnsi="Chaparral Pro Light"/>
                <w:bCs w:val="0"/>
              </w:rPr>
              <w:t>Primary focus is:</w:t>
            </w:r>
          </w:p>
          <w:p w14:paraId="7A82CF4D" w14:textId="17B29B15" w:rsidR="00000000" w:rsidRPr="00007D93" w:rsidRDefault="00432DE7" w:rsidP="009B2B5A">
            <w:pPr>
              <w:numPr>
                <w:ilvl w:val="0"/>
                <w:numId w:val="11"/>
              </w:numPr>
              <w:spacing w:after="160" w:line="312" w:lineRule="auto"/>
              <w:rPr>
                <w:rFonts w:ascii="Chaparral Pro Light" w:hAnsi="Chaparral Pro Light"/>
              </w:rPr>
            </w:pPr>
            <w:r w:rsidRPr="00007D93">
              <w:rPr>
                <w:rFonts w:ascii="Chaparral Pro Light" w:hAnsi="Chaparral Pro Light"/>
              </w:rPr>
              <w:t>R</w:t>
            </w:r>
            <w:r w:rsidR="00ED78A1" w:rsidRPr="00007D93">
              <w:rPr>
                <w:rFonts w:ascii="Chaparral Pro Light" w:hAnsi="Chaparral Pro Light"/>
              </w:rPr>
              <w:t>estor</w:t>
            </w:r>
            <w:r w:rsidRPr="00007D93">
              <w:rPr>
                <w:rFonts w:ascii="Chaparral Pro Light" w:hAnsi="Chaparral Pro Light"/>
              </w:rPr>
              <w:t>ation of</w:t>
            </w:r>
            <w:r w:rsidR="00ED78A1" w:rsidRPr="00007D93">
              <w:rPr>
                <w:rFonts w:ascii="Chaparral Pro Light" w:hAnsi="Chaparral Pro Light"/>
              </w:rPr>
              <w:t xml:space="preserve"> constructive interaction</w:t>
            </w:r>
          </w:p>
          <w:p w14:paraId="0757AFB1" w14:textId="4129EC10" w:rsidR="00000000" w:rsidRPr="00007D93" w:rsidRDefault="00432DE7" w:rsidP="009B2B5A">
            <w:pPr>
              <w:numPr>
                <w:ilvl w:val="0"/>
                <w:numId w:val="11"/>
              </w:numPr>
              <w:spacing w:after="160" w:line="312" w:lineRule="auto"/>
              <w:rPr>
                <w:rFonts w:ascii="Chaparral Pro Light" w:hAnsi="Chaparral Pro Light"/>
              </w:rPr>
            </w:pPr>
            <w:r w:rsidRPr="00007D93">
              <w:rPr>
                <w:rFonts w:ascii="Chaparral Pro Light" w:hAnsi="Chaparral Pro Light"/>
              </w:rPr>
              <w:t>Addressment</w:t>
            </w:r>
            <w:r w:rsidR="00ED78A1" w:rsidRPr="00007D93">
              <w:rPr>
                <w:rFonts w:ascii="Chaparral Pro Light" w:hAnsi="Chaparral Pro Light"/>
              </w:rPr>
              <w:t xml:space="preserve"> </w:t>
            </w:r>
            <w:r w:rsidRPr="00007D93">
              <w:rPr>
                <w:rFonts w:ascii="Chaparral Pro Light" w:hAnsi="Chaparral Pro Light"/>
              </w:rPr>
              <w:t xml:space="preserve">of </w:t>
            </w:r>
            <w:r w:rsidR="00ED78A1" w:rsidRPr="00007D93">
              <w:rPr>
                <w:rFonts w:ascii="Chaparral Pro Light" w:hAnsi="Chaparral Pro Light"/>
              </w:rPr>
              <w:t>interactional crisis so that parties can (not necessarily have an agreement), but closure so that they can move on</w:t>
            </w:r>
          </w:p>
          <w:p w14:paraId="49FBD05F" w14:textId="53250266" w:rsidR="00000000" w:rsidRPr="00007D93" w:rsidRDefault="00432DE7" w:rsidP="009B2B5A">
            <w:pPr>
              <w:numPr>
                <w:ilvl w:val="0"/>
                <w:numId w:val="11"/>
              </w:numPr>
              <w:spacing w:after="160" w:line="312" w:lineRule="auto"/>
              <w:rPr>
                <w:rFonts w:ascii="Chaparral Pro Light" w:hAnsi="Chaparral Pro Light"/>
              </w:rPr>
            </w:pPr>
            <w:r w:rsidRPr="00007D93">
              <w:rPr>
                <w:rFonts w:ascii="Chaparral Pro Light" w:hAnsi="Chaparral Pro Light"/>
              </w:rPr>
              <w:t>R</w:t>
            </w:r>
            <w:r w:rsidR="00ED78A1" w:rsidRPr="00007D93">
              <w:rPr>
                <w:rFonts w:ascii="Chaparral Pro Light" w:hAnsi="Chaparral Pro Light"/>
              </w:rPr>
              <w:t>egenerat</w:t>
            </w:r>
            <w:r w:rsidRPr="00007D93">
              <w:rPr>
                <w:rFonts w:ascii="Chaparral Pro Light" w:hAnsi="Chaparral Pro Light"/>
              </w:rPr>
              <w:t>ion of</w:t>
            </w:r>
            <w:r w:rsidR="00ED78A1" w:rsidRPr="00007D93">
              <w:rPr>
                <w:rFonts w:ascii="Chaparral Pro Light" w:hAnsi="Chaparral Pro Light"/>
              </w:rPr>
              <w:t xml:space="preserve"> some strength and some degree of underst</w:t>
            </w:r>
            <w:r w:rsidR="00ED78A1" w:rsidRPr="00007D93">
              <w:rPr>
                <w:rFonts w:ascii="Chaparral Pro Light" w:hAnsi="Chaparral Pro Light"/>
              </w:rPr>
              <w:t>anding of the other</w:t>
            </w:r>
          </w:p>
          <w:p w14:paraId="5C75B9C1" w14:textId="52EA0B32" w:rsidR="00000000" w:rsidRPr="00007D93" w:rsidRDefault="00432DE7" w:rsidP="009B2B5A">
            <w:pPr>
              <w:numPr>
                <w:ilvl w:val="0"/>
                <w:numId w:val="11"/>
              </w:numPr>
              <w:spacing w:after="160" w:line="312" w:lineRule="auto"/>
              <w:rPr>
                <w:rFonts w:ascii="Chaparral Pro Light" w:hAnsi="Chaparral Pro Light"/>
              </w:rPr>
            </w:pPr>
            <w:r w:rsidRPr="00007D93">
              <w:rPr>
                <w:rFonts w:ascii="Chaparral Pro Light" w:hAnsi="Chaparral Pro Light"/>
              </w:rPr>
              <w:t>Amendment of P</w:t>
            </w:r>
            <w:r w:rsidR="009B2B5A" w:rsidRPr="00007D93">
              <w:rPr>
                <w:rFonts w:ascii="Chaparral Pro Light" w:hAnsi="Chaparral Pro Light"/>
              </w:rPr>
              <w:t>arties’</w:t>
            </w:r>
            <w:r w:rsidR="00ED78A1" w:rsidRPr="00007D93">
              <w:rPr>
                <w:rFonts w:ascii="Chaparral Pro Light" w:hAnsi="Chaparral Pro Light"/>
              </w:rPr>
              <w:t xml:space="preserve"> confidence in their own competence </w:t>
            </w:r>
            <w:r w:rsidRPr="00007D93">
              <w:rPr>
                <w:rFonts w:ascii="Chaparral Pro Light" w:hAnsi="Chaparral Pro Light"/>
              </w:rPr>
              <w:t>in other roles of functionality (</w:t>
            </w:r>
            <w:r w:rsidR="00ED78A1" w:rsidRPr="00007D93">
              <w:rPr>
                <w:rFonts w:ascii="Chaparral Pro Light" w:hAnsi="Chaparral Pro Light"/>
              </w:rPr>
              <w:t>family, workplac</w:t>
            </w:r>
            <w:r w:rsidR="00ED78A1" w:rsidRPr="00007D93">
              <w:rPr>
                <w:rFonts w:ascii="Chaparral Pro Light" w:hAnsi="Chaparral Pro Light"/>
              </w:rPr>
              <w:t>e, community</w:t>
            </w:r>
            <w:r w:rsidRPr="00007D93">
              <w:rPr>
                <w:rFonts w:ascii="Chaparral Pro Light" w:hAnsi="Chaparral Pro Light"/>
              </w:rPr>
              <w:t>)</w:t>
            </w:r>
            <w:bookmarkStart w:id="0" w:name="_GoBack"/>
            <w:bookmarkEnd w:id="0"/>
          </w:p>
          <w:p w14:paraId="497DB3A6" w14:textId="439AF71D" w:rsidR="00D625B1" w:rsidRPr="00AA4794" w:rsidRDefault="00D625B1" w:rsidP="00AA4794">
            <w:pPr>
              <w:spacing w:after="160" w:line="312" w:lineRule="auto"/>
            </w:pPr>
          </w:p>
        </w:tc>
        <w:tc>
          <w:tcPr>
            <w:tcW w:w="3420" w:type="dxa"/>
          </w:tcPr>
          <w:p w14:paraId="7661C650" w14:textId="42BB89A0" w:rsidR="005C61E4" w:rsidRPr="00450FAB" w:rsidRDefault="00E2046D" w:rsidP="005C61E4">
            <w:pPr>
              <w:pStyle w:val="Heading2"/>
              <w:outlineLvl w:val="1"/>
              <w:rPr>
                <w:rFonts w:ascii="Chaparral Pro Light" w:hAnsi="Chaparral Pro Light"/>
                <w:sz w:val="22"/>
                <w:szCs w:val="22"/>
              </w:rPr>
            </w:pPr>
            <w:r w:rsidRPr="00450FAB">
              <w:rPr>
                <w:rFonts w:ascii="Chaparral Pro Light" w:hAnsi="Chaparral Pro Light"/>
                <w:sz w:val="22"/>
                <w:szCs w:val="22"/>
              </w:rPr>
              <w:t>Mediation</w:t>
            </w:r>
          </w:p>
          <w:p w14:paraId="2001D131" w14:textId="77777777" w:rsidR="005C61E4" w:rsidRPr="007F5C8A" w:rsidRDefault="00ED78A1" w:rsidP="005C61E4">
            <w:pPr>
              <w:pStyle w:val="Heading2"/>
              <w:outlineLvl w:val="1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-909312545"/>
                <w:placeholder>
                  <w:docPart w:val="FE1835BE1BB04359841C0C316196B36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7F5C8A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5E398508" w14:textId="0AF3BC9F" w:rsidR="00450FAB" w:rsidRPr="00450FAB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>
              <w:rPr>
                <w:rFonts w:ascii="Chaparral Pro Light" w:hAnsi="Chaparral Pro Light"/>
                <w:sz w:val="16"/>
                <w:szCs w:val="16"/>
              </w:rPr>
              <w:t>5/13/18 ---</w:t>
            </w:r>
            <w:r w:rsidR="007F5C8A" w:rsidRPr="00450FAB">
              <w:rPr>
                <w:rFonts w:ascii="Chaparral Pro Light" w:hAnsi="Chaparral Pro Light"/>
                <w:sz w:val="16"/>
                <w:szCs w:val="16"/>
              </w:rPr>
              <w:t xml:space="preserve">Week 1: </w:t>
            </w:r>
          </w:p>
          <w:p w14:paraId="00C30E76" w14:textId="0438B64C" w:rsidR="005C61E4" w:rsidRPr="00450FAB" w:rsidRDefault="00E2046D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450FAB">
              <w:rPr>
                <w:rFonts w:ascii="Chaparral Pro Light" w:hAnsi="Chaparral Pro Light"/>
                <w:sz w:val="16"/>
                <w:szCs w:val="16"/>
              </w:rPr>
              <w:t xml:space="preserve">M: </w:t>
            </w:r>
            <w:r w:rsidR="00450FAB" w:rsidRPr="00450FAB">
              <w:rPr>
                <w:rFonts w:ascii="Chaparral Pro Light" w:hAnsi="Chaparral Pro Light"/>
                <w:sz w:val="16"/>
                <w:szCs w:val="16"/>
              </w:rPr>
              <w:t xml:space="preserve">Introduction &amp; </w:t>
            </w:r>
            <w:r w:rsidRPr="00450FAB">
              <w:rPr>
                <w:rFonts w:ascii="Chaparral Pro Light" w:hAnsi="Chaparral Pro Light"/>
                <w:sz w:val="16"/>
                <w:szCs w:val="16"/>
              </w:rPr>
              <w:t>pg.1-39</w:t>
            </w:r>
          </w:p>
          <w:p w14:paraId="47AB84EB" w14:textId="25AE26E3" w:rsidR="00E2046D" w:rsidRPr="00450FAB" w:rsidRDefault="007F5C8A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450FAB">
              <w:rPr>
                <w:rFonts w:ascii="Chaparral Pro Light" w:hAnsi="Chaparral Pro Light"/>
                <w:sz w:val="16"/>
                <w:szCs w:val="16"/>
              </w:rPr>
              <w:t xml:space="preserve">T: </w:t>
            </w:r>
            <w:r w:rsidR="00E2046D" w:rsidRPr="00450FAB">
              <w:rPr>
                <w:rFonts w:ascii="Chaparral Pro Light" w:hAnsi="Chaparral Pro Light"/>
                <w:sz w:val="16"/>
                <w:szCs w:val="16"/>
              </w:rPr>
              <w:t>Review: Introduction and The Mediation Field:  An Overview and 4 Stories</w:t>
            </w:r>
          </w:p>
          <w:p w14:paraId="25169348" w14:textId="07F86BF7" w:rsidR="007F5C8A" w:rsidRPr="00450FAB" w:rsidRDefault="007F5C8A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450FAB">
              <w:rPr>
                <w:rFonts w:ascii="Chaparral Pro Light" w:hAnsi="Chaparral Pro Light"/>
                <w:sz w:val="16"/>
                <w:szCs w:val="16"/>
              </w:rPr>
              <w:t>W: pg. 41-84</w:t>
            </w:r>
          </w:p>
          <w:p w14:paraId="60528ABE" w14:textId="34374DE4" w:rsidR="007F5C8A" w:rsidRPr="00450FAB" w:rsidRDefault="007F5C8A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450FAB">
              <w:rPr>
                <w:rFonts w:ascii="Chaparral Pro Light" w:hAnsi="Chaparral Pro Light"/>
                <w:sz w:val="16"/>
                <w:szCs w:val="16"/>
              </w:rPr>
              <w:t>Th: Review</w:t>
            </w:r>
            <w:r w:rsidR="00450FAB" w:rsidRPr="00450FAB">
              <w:rPr>
                <w:rFonts w:ascii="Chaparral Pro Light" w:hAnsi="Chaparral Pro Light"/>
                <w:sz w:val="16"/>
                <w:szCs w:val="16"/>
              </w:rPr>
              <w:t>: A transformative View of Conflict and Mediation</w:t>
            </w:r>
          </w:p>
          <w:p w14:paraId="61D4F065" w14:textId="40362A63" w:rsidR="00450FAB" w:rsidRPr="00450FAB" w:rsidRDefault="00450FAB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r w:rsidRPr="00450FAB">
              <w:rPr>
                <w:rFonts w:ascii="Chaparral Pro Light" w:hAnsi="Chaparral Pro Light"/>
                <w:sz w:val="16"/>
                <w:szCs w:val="16"/>
              </w:rPr>
              <w:t>F: Test Pt I and II</w:t>
            </w:r>
          </w:p>
          <w:p w14:paraId="560E672F" w14:textId="77777777" w:rsidR="005C61E4" w:rsidRPr="007F5C8A" w:rsidRDefault="00ED78A1" w:rsidP="005C61E4">
            <w:pPr>
              <w:pStyle w:val="Heading2"/>
              <w:outlineLvl w:val="1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1193575528"/>
                <w:placeholder>
                  <w:docPart w:val="EC597B1075834491BFD95B6D60031BA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7F5C8A">
                  <w:rPr>
                    <w:sz w:val="22"/>
                    <w:szCs w:val="22"/>
                  </w:rPr>
                  <w:t>────</w:t>
                </w:r>
              </w:sdtContent>
            </w:sdt>
          </w:p>
          <w:p w14:paraId="1AFDB041" w14:textId="79AC31A8" w:rsidR="00450FAB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5/20/18---</w:t>
            </w:r>
            <w:r w:rsidR="00450FAB" w:rsidRPr="0095698F">
              <w:rPr>
                <w:rFonts w:ascii="Chaparral Pro Light" w:hAnsi="Chaparral Pro Light"/>
                <w:sz w:val="16"/>
                <w:szCs w:val="16"/>
              </w:rPr>
              <w:t xml:space="preserve">Week 2: </w:t>
            </w:r>
          </w:p>
          <w:p w14:paraId="01995743" w14:textId="5A9E7D88" w:rsidR="005C61E4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M: pg. 42-85</w:t>
            </w:r>
          </w:p>
          <w:p w14:paraId="0D42B6AE" w14:textId="3F976E25" w:rsidR="0095698F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T: Review: Gaining Sight of the Goal of Transformation</w:t>
            </w:r>
          </w:p>
          <w:p w14:paraId="662C5017" w14:textId="017660B4" w:rsidR="0095698F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W: pg. 86-131</w:t>
            </w:r>
          </w:p>
          <w:p w14:paraId="356882E7" w14:textId="20AC0729" w:rsidR="0095698F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Th: Review: Putting Transformative Theory into Practice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>---Part One</w:t>
            </w:r>
          </w:p>
          <w:p w14:paraId="11E62CDC" w14:textId="56A5B672" w:rsidR="0095698F" w:rsidRPr="0095698F" w:rsidRDefault="0095698F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r w:rsidRPr="0095698F">
              <w:rPr>
                <w:rFonts w:ascii="Chaparral Pro Light" w:hAnsi="Chaparral Pro Light"/>
                <w:sz w:val="16"/>
                <w:szCs w:val="16"/>
              </w:rPr>
              <w:t>F: Test Pt III &amp; IV</w:t>
            </w:r>
          </w:p>
          <w:p w14:paraId="72B55478" w14:textId="77777777" w:rsidR="005C61E4" w:rsidRPr="00AD646E" w:rsidRDefault="00ED78A1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sdt>
              <w:sdtPr>
                <w:rPr>
                  <w:sz w:val="22"/>
                  <w:szCs w:val="22"/>
                </w:rPr>
                <w:alias w:val="Dividing line graphic:"/>
                <w:tag w:val="Dividing line graphic:"/>
                <w:id w:val="-59171642"/>
                <w:placeholder>
                  <w:docPart w:val="4748E3E86E144734945E697F2A5E83D3"/>
                </w:placeholder>
                <w:temporary/>
                <w:showingPlcHdr/>
                <w15:appearance w15:val="hidden"/>
                <w:text/>
              </w:sdtPr>
              <w:sdtEndPr>
                <w:rPr>
                  <w:rFonts w:ascii="Chaparral Pro Light" w:hAnsi="Chaparral Pro Light"/>
                  <w:sz w:val="16"/>
                  <w:szCs w:val="16"/>
                </w:rPr>
              </w:sdtEndPr>
              <w:sdtContent>
                <w:r w:rsidR="005C61E4" w:rsidRPr="00AD646E">
                  <w:rPr>
                    <w:rFonts w:ascii="Times New Roman" w:hAnsi="Times New Roman" w:cs="Times New Roman"/>
                    <w:sz w:val="16"/>
                    <w:szCs w:val="16"/>
                  </w:rPr>
                  <w:t>────</w:t>
                </w:r>
              </w:sdtContent>
            </w:sdt>
          </w:p>
          <w:p w14:paraId="3176631A" w14:textId="3B4F6EFF" w:rsidR="005C61E4" w:rsidRPr="00AD646E" w:rsidRDefault="00450FAB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5/27/18</w:t>
            </w:r>
            <w:r w:rsidR="00AD646E" w:rsidRPr="00AD646E">
              <w:rPr>
                <w:rFonts w:ascii="Chaparral Pro Light" w:hAnsi="Chaparral Pro Light"/>
                <w:sz w:val="16"/>
                <w:szCs w:val="16"/>
              </w:rPr>
              <w:t>---Week 3</w:t>
            </w:r>
          </w:p>
          <w:p w14:paraId="71620DF7" w14:textId="567775E1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M</w:t>
            </w:r>
            <w:r>
              <w:rPr>
                <w:rFonts w:ascii="Chaparral Pro Light" w:hAnsi="Chaparral Pro Light"/>
                <w:sz w:val="16"/>
                <w:szCs w:val="16"/>
              </w:rPr>
              <w:t>: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 xml:space="preserve"> pg. 132-185</w:t>
            </w:r>
          </w:p>
          <w:p w14:paraId="7A89BFFF" w14:textId="7758DE4E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T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>: Review: Putting Transformative Theory into Practice---Part Two</w:t>
            </w:r>
          </w:p>
          <w:p w14:paraId="709B20B9" w14:textId="77777777" w:rsidR="00E84574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W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 xml:space="preserve">: pg. 186—214 </w:t>
            </w:r>
          </w:p>
          <w:p w14:paraId="1A6A6837" w14:textId="155B74C3" w:rsidR="00AD646E" w:rsidRPr="00AD646E" w:rsidRDefault="00E84574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>
              <w:rPr>
                <w:rFonts w:ascii="Chaparral Pro Light" w:hAnsi="Chaparral Pro Light"/>
                <w:sz w:val="16"/>
                <w:szCs w:val="16"/>
              </w:rPr>
              <w:t>Response Paper Assignment</w:t>
            </w:r>
          </w:p>
          <w:p w14:paraId="2BE73B31" w14:textId="266FD8CD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T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>h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>: Myths and Misconceptions About Transformative Mediation</w:t>
            </w:r>
          </w:p>
          <w:p w14:paraId="44034C7B" w14:textId="1C81636E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F</w:t>
            </w:r>
            <w:r w:rsidR="00E84574">
              <w:rPr>
                <w:rFonts w:ascii="Chaparral Pro Light" w:hAnsi="Chaparral Pro Light"/>
                <w:sz w:val="16"/>
                <w:szCs w:val="16"/>
              </w:rPr>
              <w:t xml:space="preserve">: Test Pt V &amp; VI </w:t>
            </w:r>
          </w:p>
          <w:p w14:paraId="25C4A3DB" w14:textId="77777777" w:rsidR="005C61E4" w:rsidRPr="00AD646E" w:rsidRDefault="00ED78A1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sdt>
              <w:sdtPr>
                <w:rPr>
                  <w:rFonts w:ascii="Chaparral Pro Light" w:hAnsi="Chaparral Pro Light"/>
                  <w:sz w:val="16"/>
                  <w:szCs w:val="16"/>
                </w:rPr>
                <w:alias w:val="Dividing line graphic:"/>
                <w:tag w:val="Dividing line graphic:"/>
                <w:id w:val="1319850249"/>
                <w:placeholder>
                  <w:docPart w:val="8371275EA818407881929DD89AB644A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D646E">
                  <w:rPr>
                    <w:rFonts w:ascii="Times New Roman" w:hAnsi="Times New Roman" w:cs="Times New Roman"/>
                    <w:sz w:val="16"/>
                    <w:szCs w:val="16"/>
                  </w:rPr>
                  <w:t>────</w:t>
                </w:r>
              </w:sdtContent>
            </w:sdt>
          </w:p>
          <w:p w14:paraId="03CEC002" w14:textId="2356C090" w:rsidR="00AA4794" w:rsidRPr="00AD646E" w:rsidRDefault="00450FAB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6/3/18</w:t>
            </w:r>
            <w:r w:rsidR="00AD646E" w:rsidRPr="00AD646E">
              <w:rPr>
                <w:rFonts w:ascii="Chaparral Pro Light" w:hAnsi="Chaparral Pro Light"/>
                <w:sz w:val="16"/>
                <w:szCs w:val="16"/>
              </w:rPr>
              <w:t>---Week 4</w:t>
            </w:r>
          </w:p>
          <w:p w14:paraId="52260D55" w14:textId="0BA7A6F3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M: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 xml:space="preserve"> pg. 216-237</w:t>
            </w:r>
          </w:p>
          <w:p w14:paraId="374131EB" w14:textId="5F33CE0D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T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>: Review: Paths Toward the Future</w:t>
            </w:r>
          </w:p>
          <w:p w14:paraId="33448D2D" w14:textId="7491FC4C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W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>: Presentation (Group A)</w:t>
            </w:r>
          </w:p>
          <w:p w14:paraId="4ACF380C" w14:textId="6E5878B2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bCs w:val="0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T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>h: Presentation (Group B)</w:t>
            </w:r>
          </w:p>
          <w:p w14:paraId="3D83C35F" w14:textId="1066D56D" w:rsidR="00AD646E" w:rsidRPr="00AD646E" w:rsidRDefault="00AD646E" w:rsidP="005C61E4">
            <w:pPr>
              <w:pStyle w:val="Heading2"/>
              <w:outlineLvl w:val="1"/>
              <w:rPr>
                <w:rFonts w:ascii="Chaparral Pro Light" w:hAnsi="Chaparral Pro Light"/>
                <w:sz w:val="16"/>
                <w:szCs w:val="16"/>
              </w:rPr>
            </w:pPr>
            <w:r w:rsidRPr="00AD646E">
              <w:rPr>
                <w:rFonts w:ascii="Chaparral Pro Light" w:hAnsi="Chaparral Pro Light"/>
                <w:sz w:val="16"/>
                <w:szCs w:val="16"/>
              </w:rPr>
              <w:t>F:</w:t>
            </w:r>
            <w:r w:rsidR="00BA7FAE">
              <w:rPr>
                <w:rFonts w:ascii="Chaparral Pro Light" w:hAnsi="Chaparral Pro Light"/>
                <w:sz w:val="16"/>
                <w:szCs w:val="16"/>
              </w:rPr>
              <w:t xml:space="preserve"> Presentation (Group C)</w:t>
            </w:r>
          </w:p>
          <w:p w14:paraId="2DA8D017" w14:textId="57CA1F2C" w:rsidR="005C61E4" w:rsidRPr="00AA4794" w:rsidRDefault="00450FAB" w:rsidP="005C61E4">
            <w:pPr>
              <w:pStyle w:val="Heading3"/>
              <w:outlineLvl w:val="2"/>
            </w:pPr>
            <w:r>
              <w:t>SOD Inc.</w:t>
            </w:r>
          </w:p>
          <w:p w14:paraId="4043C125" w14:textId="1D2249E1" w:rsidR="005C61E4" w:rsidRPr="00AA4794" w:rsidRDefault="00ED78A1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1EB13F1F8E7144E3883331AA5173E469"/>
                </w:placeholder>
                <w15:appearance w15:val="hidden"/>
                <w:text w:multiLine="1"/>
              </w:sdtPr>
              <w:sdtEndPr/>
              <w:sdtContent>
                <w:r w:rsidR="00450FAB">
                  <w:t>Virtual Class</w:t>
                </w:r>
                <w:r w:rsidR="00450FAB">
                  <w:br/>
                  <w:t>SODINC.Module40814-7@contractor.net</w:t>
                </w:r>
              </w:sdtContent>
            </w:sdt>
          </w:p>
          <w:p w14:paraId="02558A87" w14:textId="77777777" w:rsidR="005C61E4" w:rsidRPr="00AA4794" w:rsidRDefault="00ED78A1" w:rsidP="00AA4794">
            <w:pPr>
              <w:pStyle w:val="ContactInfo"/>
              <w:spacing w:line="312" w:lineRule="auto"/>
            </w:pPr>
            <w:sdt>
              <w:sdtPr>
                <w:alias w:val="Enter telephone:"/>
                <w:tag w:val="Enter telephone:"/>
                <w:id w:val="-1673945644"/>
                <w:placeholder>
                  <w:docPart w:val="AF6196F9320443BD9B6986DB4BD18BE2"/>
                </w:placeholder>
                <w:temporary/>
                <w:showingPlcHdr/>
                <w15:appearance w15:val="hidden"/>
              </w:sdtPr>
              <w:sdtEndPr/>
              <w:sdtContent>
                <w:r w:rsidR="005C61E4" w:rsidRPr="00AA4794">
                  <w:t>Telephone</w:t>
                </w:r>
              </w:sdtContent>
            </w:sdt>
          </w:p>
          <w:p w14:paraId="26B0079B" w14:textId="77777777" w:rsidR="005C61E4" w:rsidRPr="00AA4794" w:rsidRDefault="00ED78A1" w:rsidP="00AA4794">
            <w:pPr>
              <w:pStyle w:val="ContactInfo"/>
              <w:spacing w:line="312" w:lineRule="auto"/>
            </w:pPr>
            <w:sdt>
              <w:sdtPr>
                <w:alias w:val="Enter web address:"/>
                <w:tag w:val="Enter web address:"/>
                <w:id w:val="-1267527076"/>
                <w:placeholder>
                  <w:docPart w:val="28FC677948BE49DCA54E468C71CA6C1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Web Address</w:t>
                </w:r>
              </w:sdtContent>
            </w:sdt>
          </w:p>
          <w:p w14:paraId="4A207F61" w14:textId="77777777" w:rsidR="005C61E4" w:rsidRPr="00AA4794" w:rsidRDefault="00ED78A1" w:rsidP="00AA4794">
            <w:pPr>
              <w:pStyle w:val="ContactInfo"/>
              <w:spacing w:line="312" w:lineRule="auto"/>
            </w:pPr>
            <w:sdt>
              <w:sdtPr>
                <w:alias w:val="Enter dates and times:"/>
                <w:tag w:val="Enter dates and times:"/>
                <w:id w:val="1558429644"/>
                <w:placeholder>
                  <w:docPart w:val="B98669B452874029862AF5CA915A5A5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5C61E4" w:rsidRPr="00AA4794">
                  <w:t>Dates and Times</w:t>
                </w:r>
              </w:sdtContent>
            </w:sdt>
          </w:p>
        </w:tc>
      </w:tr>
    </w:tbl>
    <w:p w14:paraId="791DA65D" w14:textId="77777777" w:rsidR="005C61E4" w:rsidRPr="00076F31" w:rsidRDefault="005C61E4" w:rsidP="00AA4794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3FDF7" w14:textId="77777777" w:rsidR="00E2046D" w:rsidRDefault="00E2046D" w:rsidP="005F5D5F">
      <w:pPr>
        <w:spacing w:after="0" w:line="240" w:lineRule="auto"/>
      </w:pPr>
      <w:r>
        <w:separator/>
      </w:r>
    </w:p>
  </w:endnote>
  <w:endnote w:type="continuationSeparator" w:id="0">
    <w:p w14:paraId="7563BEC5" w14:textId="77777777" w:rsidR="00E2046D" w:rsidRDefault="00E2046D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haparral Pro Light">
    <w:panose1 w:val="02060403030505090203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AA19F5" w14:textId="77777777" w:rsidR="00E2046D" w:rsidRDefault="00E2046D" w:rsidP="005F5D5F">
      <w:pPr>
        <w:spacing w:after="0" w:line="240" w:lineRule="auto"/>
      </w:pPr>
      <w:r>
        <w:separator/>
      </w:r>
    </w:p>
  </w:footnote>
  <w:footnote w:type="continuationSeparator" w:id="0">
    <w:p w14:paraId="7C0BB684" w14:textId="77777777" w:rsidR="00E2046D" w:rsidRDefault="00E2046D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995FFF"/>
    <w:multiLevelType w:val="hybridMultilevel"/>
    <w:tmpl w:val="02C46E46"/>
    <w:lvl w:ilvl="0" w:tplc="0F64C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C89C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E88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42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25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F87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ED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32F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E9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46D"/>
    <w:rsid w:val="00007D93"/>
    <w:rsid w:val="000168C0"/>
    <w:rsid w:val="000427C6"/>
    <w:rsid w:val="00076F31"/>
    <w:rsid w:val="000B4C91"/>
    <w:rsid w:val="000E5AF4"/>
    <w:rsid w:val="00171CDD"/>
    <w:rsid w:val="00175521"/>
    <w:rsid w:val="00181FB9"/>
    <w:rsid w:val="001C7E96"/>
    <w:rsid w:val="00251739"/>
    <w:rsid w:val="00261A78"/>
    <w:rsid w:val="002E5D6E"/>
    <w:rsid w:val="00327D6F"/>
    <w:rsid w:val="003B6A17"/>
    <w:rsid w:val="00411532"/>
    <w:rsid w:val="00432DE7"/>
    <w:rsid w:val="00450FAB"/>
    <w:rsid w:val="005222EE"/>
    <w:rsid w:val="0052459E"/>
    <w:rsid w:val="00541BB3"/>
    <w:rsid w:val="00544732"/>
    <w:rsid w:val="005C61E4"/>
    <w:rsid w:val="005E6B06"/>
    <w:rsid w:val="005F5D5F"/>
    <w:rsid w:val="00665EA1"/>
    <w:rsid w:val="006E5B0F"/>
    <w:rsid w:val="0079199F"/>
    <w:rsid w:val="007B5354"/>
    <w:rsid w:val="007F5C8A"/>
    <w:rsid w:val="00837654"/>
    <w:rsid w:val="00880783"/>
    <w:rsid w:val="008B5772"/>
    <w:rsid w:val="008C031F"/>
    <w:rsid w:val="008C1756"/>
    <w:rsid w:val="008D17FF"/>
    <w:rsid w:val="008F6C52"/>
    <w:rsid w:val="009141C6"/>
    <w:rsid w:val="009269C8"/>
    <w:rsid w:val="0095698F"/>
    <w:rsid w:val="009B2B5A"/>
    <w:rsid w:val="00A0191B"/>
    <w:rsid w:val="00A03450"/>
    <w:rsid w:val="00A97C88"/>
    <w:rsid w:val="00AA4794"/>
    <w:rsid w:val="00AB3068"/>
    <w:rsid w:val="00AB58F4"/>
    <w:rsid w:val="00AD646E"/>
    <w:rsid w:val="00AF32DC"/>
    <w:rsid w:val="00B46A60"/>
    <w:rsid w:val="00B5226B"/>
    <w:rsid w:val="00BA7FAE"/>
    <w:rsid w:val="00BB5DEE"/>
    <w:rsid w:val="00BC6ED1"/>
    <w:rsid w:val="00C57F20"/>
    <w:rsid w:val="00D16845"/>
    <w:rsid w:val="00D21469"/>
    <w:rsid w:val="00D52FA2"/>
    <w:rsid w:val="00D56FBE"/>
    <w:rsid w:val="00D625B1"/>
    <w:rsid w:val="00D751DD"/>
    <w:rsid w:val="00E2046D"/>
    <w:rsid w:val="00E3564F"/>
    <w:rsid w:val="00E84574"/>
    <w:rsid w:val="00EC1838"/>
    <w:rsid w:val="00ED78A1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AAEDC4"/>
  <w15:chartTrackingRefBased/>
  <w15:docId w15:val="{F3340771-92E0-49D3-B948-267987F04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2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0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5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48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4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ir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1835BE1BB04359841C0C316196B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AA75D-0497-46DD-A2E7-53C406875CC4}"/>
      </w:docPartPr>
      <w:docPartBody>
        <w:p w:rsidR="00000000" w:rsidRDefault="0083632F">
          <w:pPr>
            <w:pStyle w:val="FE1835BE1BB04359841C0C316196B36A"/>
          </w:pPr>
          <w:r w:rsidRPr="00AA4794">
            <w:t>────</w:t>
          </w:r>
        </w:p>
      </w:docPartBody>
    </w:docPart>
    <w:docPart>
      <w:docPartPr>
        <w:name w:val="EC597B1075834491BFD95B6D60031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D8D2F-9CE1-4567-872A-74C6C0F34C11}"/>
      </w:docPartPr>
      <w:docPartBody>
        <w:p w:rsidR="00000000" w:rsidRDefault="0083632F">
          <w:pPr>
            <w:pStyle w:val="EC597B1075834491BFD95B6D60031BA7"/>
          </w:pPr>
          <w:r w:rsidRPr="00AA4794">
            <w:t>────</w:t>
          </w:r>
        </w:p>
      </w:docPartBody>
    </w:docPart>
    <w:docPart>
      <w:docPartPr>
        <w:name w:val="4748E3E86E144734945E697F2A5E8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9222E-AA85-4E3B-892C-7316EB76ECB5}"/>
      </w:docPartPr>
      <w:docPartBody>
        <w:p w:rsidR="00000000" w:rsidRDefault="0083632F">
          <w:pPr>
            <w:pStyle w:val="4748E3E86E144734945E697F2A5E83D3"/>
          </w:pPr>
          <w:r w:rsidRPr="00AA4794">
            <w:t>────</w:t>
          </w:r>
        </w:p>
      </w:docPartBody>
    </w:docPart>
    <w:docPart>
      <w:docPartPr>
        <w:name w:val="8371275EA818407881929DD89AB64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32EA5-7C26-43E8-8FEB-FFE1D43A8729}"/>
      </w:docPartPr>
      <w:docPartBody>
        <w:p w:rsidR="00000000" w:rsidRDefault="0083632F">
          <w:pPr>
            <w:pStyle w:val="8371275EA818407881929DD89AB644AB"/>
          </w:pPr>
          <w:r w:rsidRPr="00AA4794">
            <w:t>────</w:t>
          </w:r>
        </w:p>
      </w:docPartBody>
    </w:docPart>
    <w:docPart>
      <w:docPartPr>
        <w:name w:val="1EB13F1F8E7144E3883331AA5173E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2F50C-2C96-463A-8378-5FE12256FE59}"/>
      </w:docPartPr>
      <w:docPartBody>
        <w:p w:rsidR="00000000" w:rsidRDefault="0083632F">
          <w:pPr>
            <w:pStyle w:val="1EB13F1F8E7144E3883331AA5173E469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AF6196F9320443BD9B6986DB4BD18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FC902-ABB9-45DA-B9C1-C7FAD03DD7B9}"/>
      </w:docPartPr>
      <w:docPartBody>
        <w:p w:rsidR="00000000" w:rsidRDefault="0083632F">
          <w:pPr>
            <w:pStyle w:val="AF6196F9320443BD9B6986DB4BD18BE2"/>
          </w:pPr>
          <w:r w:rsidRPr="00AA4794">
            <w:t>Telephone</w:t>
          </w:r>
        </w:p>
      </w:docPartBody>
    </w:docPart>
    <w:docPart>
      <w:docPartPr>
        <w:name w:val="28FC677948BE49DCA54E468C71CA6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AD094-4AFB-4EEB-BD1C-38B2C4C75DB3}"/>
      </w:docPartPr>
      <w:docPartBody>
        <w:p w:rsidR="00000000" w:rsidRDefault="0083632F">
          <w:pPr>
            <w:pStyle w:val="28FC677948BE49DCA54E468C71CA6C1E"/>
          </w:pPr>
          <w:r w:rsidRPr="00AA4794">
            <w:t>Web Address</w:t>
          </w:r>
        </w:p>
      </w:docPartBody>
    </w:docPart>
    <w:docPart>
      <w:docPartPr>
        <w:name w:val="B98669B452874029862AF5CA915A5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E7262-8477-4E2B-8BA8-29F4E2D03953}"/>
      </w:docPartPr>
      <w:docPartBody>
        <w:p w:rsidR="00000000" w:rsidRDefault="0083632F">
          <w:pPr>
            <w:pStyle w:val="B98669B452874029862AF5CA915A5A55"/>
          </w:pPr>
          <w:r w:rsidRPr="00AA4794">
            <w:t>Dates and Times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haparral Pro Light">
    <w:panose1 w:val="02060403030505090203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074975DD2D40B4B52F4C05384F0E74">
    <w:name w:val="52074975DD2D40B4B52F4C05384F0E74"/>
  </w:style>
  <w:style w:type="paragraph" w:customStyle="1" w:styleId="EA5B45482CEE47328D2E09B1BCF98C67">
    <w:name w:val="EA5B45482CEE47328D2E09B1BCF98C67"/>
  </w:style>
  <w:style w:type="paragraph" w:customStyle="1" w:styleId="87D27B72326A4E1588B0E79352797F1E">
    <w:name w:val="87D27B72326A4E1588B0E79352797F1E"/>
  </w:style>
  <w:style w:type="paragraph" w:customStyle="1" w:styleId="E19B2D4B5F504BC9A9AFC671485F6E68">
    <w:name w:val="E19B2D4B5F504BC9A9AFC671485F6E68"/>
  </w:style>
  <w:style w:type="paragraph" w:customStyle="1" w:styleId="F64EDEEFF3274DCEAA4B387B18672118">
    <w:name w:val="F64EDEEFF3274DCEAA4B387B18672118"/>
  </w:style>
  <w:style w:type="paragraph" w:customStyle="1" w:styleId="FE1835BE1BB04359841C0C316196B36A">
    <w:name w:val="FE1835BE1BB04359841C0C316196B36A"/>
  </w:style>
  <w:style w:type="paragraph" w:customStyle="1" w:styleId="F5D4E85111D74411924DC5FA267CE8BD">
    <w:name w:val="F5D4E85111D74411924DC5FA267CE8BD"/>
  </w:style>
  <w:style w:type="paragraph" w:customStyle="1" w:styleId="EC597B1075834491BFD95B6D60031BA7">
    <w:name w:val="EC597B1075834491BFD95B6D60031BA7"/>
  </w:style>
  <w:style w:type="paragraph" w:customStyle="1" w:styleId="380B2AA3A3DD4A57A94343ECA3B10E2A">
    <w:name w:val="380B2AA3A3DD4A57A94343ECA3B10E2A"/>
  </w:style>
  <w:style w:type="paragraph" w:customStyle="1" w:styleId="4748E3E86E144734945E697F2A5E83D3">
    <w:name w:val="4748E3E86E144734945E697F2A5E83D3"/>
  </w:style>
  <w:style w:type="paragraph" w:customStyle="1" w:styleId="0E0126080B604EDFB27227AA0E70E4F7">
    <w:name w:val="0E0126080B604EDFB27227AA0E70E4F7"/>
  </w:style>
  <w:style w:type="paragraph" w:customStyle="1" w:styleId="8371275EA818407881929DD89AB644AB">
    <w:name w:val="8371275EA818407881929DD89AB644AB"/>
  </w:style>
  <w:style w:type="paragraph" w:customStyle="1" w:styleId="8B309CF9A4034CE7ACD990DEB1EFAFCD">
    <w:name w:val="8B309CF9A4034CE7ACD990DEB1EFAFCD"/>
  </w:style>
  <w:style w:type="paragraph" w:customStyle="1" w:styleId="4497EC81468B4B22BBC087D5A76FCE95">
    <w:name w:val="4497EC81468B4B22BBC087D5A76FCE95"/>
  </w:style>
  <w:style w:type="paragraph" w:customStyle="1" w:styleId="1EB13F1F8E7144E3883331AA5173E469">
    <w:name w:val="1EB13F1F8E7144E3883331AA5173E469"/>
  </w:style>
  <w:style w:type="paragraph" w:customStyle="1" w:styleId="AF6196F9320443BD9B6986DB4BD18BE2">
    <w:name w:val="AF6196F9320443BD9B6986DB4BD18BE2"/>
  </w:style>
  <w:style w:type="paragraph" w:customStyle="1" w:styleId="28FC677948BE49DCA54E468C71CA6C1E">
    <w:name w:val="28FC677948BE49DCA54E468C71CA6C1E"/>
  </w:style>
  <w:style w:type="paragraph" w:customStyle="1" w:styleId="B98669B452874029862AF5CA915A5A55">
    <w:name w:val="B98669B452874029862AF5CA915A5A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72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</dc:creator>
  <cp:keywords/>
  <dc:description/>
  <cp:lastModifiedBy>Risa</cp:lastModifiedBy>
  <cp:revision>17</cp:revision>
  <dcterms:created xsi:type="dcterms:W3CDTF">2018-05-14T22:45:00Z</dcterms:created>
  <dcterms:modified xsi:type="dcterms:W3CDTF">2018-05-14T23:57:00Z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